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9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"/>
        <w:gridCol w:w="4065"/>
        <w:gridCol w:w="5425"/>
        <w:gridCol w:w="228"/>
      </w:tblGrid>
      <w:tr w:rsidR="004F0BFB" w:rsidRPr="00761488" w14:paraId="2F0F7CC7" w14:textId="77777777" w:rsidTr="0094504B">
        <w:trPr>
          <w:tblCellSpacing w:w="0" w:type="dxa"/>
        </w:trPr>
        <w:tc>
          <w:tcPr>
            <w:tcW w:w="2095" w:type="pct"/>
            <w:gridSpan w:val="2"/>
            <w:hideMark/>
          </w:tcPr>
          <w:p w14:paraId="3B7FBD26" w14:textId="1EDAC226" w:rsidR="004F0BFB" w:rsidRPr="00761488" w:rsidRDefault="004F0BFB" w:rsidP="0076148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bCs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Approved PAS Submitters </w:t>
            </w:r>
            <w:r w:rsidR="008841B7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br/>
              <w:t>(</w:t>
            </w:r>
            <w:r w:rsidR="00A519CF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March</w:t>
            </w:r>
            <w:r w:rsidR="004104A5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 xml:space="preserve"> 2026</w:t>
            </w:r>
            <w:r w:rsidR="0032175A" w:rsidRPr="00761488">
              <w:rPr>
                <w:rFonts w:asciiTheme="majorHAnsi" w:eastAsia="Times New Roman" w:hAnsiTheme="majorHAnsi" w:cs="Arial"/>
                <w:b/>
                <w:bCs/>
                <w:lang w:eastAsia="en-US"/>
              </w:rPr>
              <w:t>)</w:t>
            </w:r>
          </w:p>
        </w:tc>
        <w:tc>
          <w:tcPr>
            <w:tcW w:w="2788" w:type="pct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14:paraId="2E88276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  <w:tc>
          <w:tcPr>
            <w:tcW w:w="117" w:type="pct"/>
            <w:tcMar>
              <w:top w:w="105" w:type="dxa"/>
              <w:left w:w="105" w:type="dxa"/>
              <w:bottom w:w="105" w:type="dxa"/>
              <w:right w:w="105" w:type="dxa"/>
            </w:tcMar>
          </w:tcPr>
          <w:p w14:paraId="385BA681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</w:p>
        </w:tc>
      </w:tr>
      <w:tr w:rsidR="004F0BFB" w:rsidRPr="00761488" w14:paraId="168F9B53" w14:textId="77777777" w:rsidTr="0094504B">
        <w:trPr>
          <w:gridBefore w:val="1"/>
          <w:wBefore w:w="6" w:type="pct"/>
          <w:tblCellSpacing w:w="0" w:type="dxa"/>
          <w:hidden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32B6F0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/>
                <w:vanish/>
                <w:lang w:eastAsia="en-US"/>
              </w:rPr>
              <w:t> 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Organization/</w:t>
            </w: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br/>
              <w:t>Company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80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4A0C418" w14:textId="77777777" w:rsidR="004F0BFB" w:rsidRPr="00761488" w:rsidRDefault="004F0BFB">
            <w:pPr>
              <w:spacing w:before="100" w:beforeAutospacing="1" w:after="100" w:afterAutospacing="1"/>
              <w:jc w:val="center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bCs/>
                <w:color w:val="FFFFFF"/>
                <w:lang w:eastAsia="en-US"/>
              </w:rPr>
              <w:t>Status of Submitter</w:t>
            </w:r>
          </w:p>
        </w:tc>
      </w:tr>
      <w:tr w:rsidR="004F0BFB" w:rsidRPr="00761488" w14:paraId="4310A0FC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466F6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Current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F2CC1B9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4F0BFB" w:rsidRPr="00761488" w14:paraId="420313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FFCC806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OASIS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F927E46" w14:textId="559CA015" w:rsidR="004F0BFB" w:rsidRPr="00761488" w:rsidRDefault="008C3BD8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9D3874" w:rsidRPr="00761488">
              <w:rPr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2A6F1A6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AFFC355" w14:textId="44F2FF44" w:rsidR="004F0BFB" w:rsidRPr="0094504B" w:rsidRDefault="00FB01D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ED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MA (formerly </w:t>
            </w:r>
            <w:r w:rsidR="004F0BFB" w:rsidRPr="0094504B">
              <w:rPr>
                <w:rFonts w:asciiTheme="majorHAnsi" w:eastAsia="Times New Roman" w:hAnsiTheme="majorHAnsi" w:cs="Arial"/>
                <w:lang w:eastAsia="en-US"/>
              </w:rPr>
              <w:t>OMG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0F537EC" w14:textId="77D35A58" w:rsidR="004F0BFB" w:rsidRPr="00100142" w:rsidRDefault="00963A4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 w:rsidRPr="0094504B">
              <w:rPr>
                <w:rFonts w:asciiTheme="majorHAnsi" w:eastAsia="Times New Roman" w:hAnsiTheme="majorHAnsi" w:cs="Arial"/>
                <w:lang w:eastAsia="en-US"/>
              </w:rPr>
              <w:t xml:space="preserve">December </w:t>
            </w:r>
            <w:r w:rsidR="00100142" w:rsidRPr="0094504B">
              <w:rPr>
                <w:rFonts w:asciiTheme="majorHAnsi" w:eastAsia="Times New Roman" w:hAnsiTheme="majorHAnsi" w:cs="Arial"/>
                <w:lang w:eastAsia="en-US"/>
              </w:rPr>
              <w:t>2030</w:t>
            </w:r>
          </w:p>
        </w:tc>
      </w:tr>
      <w:tr w:rsidR="004F0BFB" w:rsidRPr="00761488" w14:paraId="076AD30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966188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Trusted Computing Group (TCG)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C7C8B0" w14:textId="4458C3DC" w:rsidR="004F0BFB" w:rsidRPr="00761488" w:rsidRDefault="004F0BFB" w:rsidP="008C3BD8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104A5">
              <w:rPr>
                <w:rFonts w:asciiTheme="majorHAnsi" w:eastAsia="Times New Roman" w:hAnsiTheme="majorHAnsi" w:cs="Arial"/>
                <w:lang w:eastAsia="en-US"/>
              </w:rPr>
              <w:t>December 2030</w:t>
            </w:r>
          </w:p>
        </w:tc>
      </w:tr>
      <w:tr w:rsidR="004F0BFB" w:rsidRPr="00761488" w14:paraId="5CF2648A" w14:textId="77777777" w:rsidTr="0094504B">
        <w:trPr>
          <w:gridBefore w:val="1"/>
          <w:wBefore w:w="6" w:type="pct"/>
          <w:trHeight w:val="204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82E1A72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The Open Group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BB940AA" w14:textId="00BD372B" w:rsidR="004F0BFB" w:rsidRPr="00761488" w:rsidRDefault="004F0BFB" w:rsidP="0067459F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June 2030</w:t>
            </w:r>
          </w:p>
        </w:tc>
      </w:tr>
      <w:tr w:rsidR="004F0BFB" w:rsidRPr="00761488" w14:paraId="661FE64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A07F778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W3C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ADA1AA" w14:textId="77777777" w:rsidR="004F0BFB" w:rsidRPr="00761488" w:rsidRDefault="0092635D" w:rsidP="00AE6AD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445F86">
              <w:rPr>
                <w:rFonts w:asciiTheme="majorHAnsi" w:eastAsia="Times New Roman" w:hAnsiTheme="majorHAnsi" w:cs="Arial"/>
                <w:lang w:eastAsia="en-US"/>
              </w:rPr>
              <w:t>December 2027</w:t>
            </w:r>
          </w:p>
        </w:tc>
      </w:tr>
      <w:tr w:rsidR="004F0BFB" w:rsidRPr="00761488" w14:paraId="0305615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0D109E0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DMTF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E74D468" w14:textId="03DB5ADD" w:rsidR="004F0BFB" w:rsidRPr="00761488" w:rsidRDefault="00524650" w:rsidP="00F0767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</w:t>
            </w:r>
            <w:r w:rsidR="004F0BFB" w:rsidRPr="00761488">
              <w:rPr>
                <w:rFonts w:asciiTheme="majorHAnsi" w:eastAsia="Times New Roman" w:hAnsiTheme="majorHAnsi" w:cs="Arial"/>
                <w:lang w:eastAsia="en-US"/>
              </w:rPr>
              <w:t xml:space="preserve">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February 2030</w:t>
            </w:r>
          </w:p>
        </w:tc>
      </w:tr>
      <w:tr w:rsidR="004F0BFB" w:rsidRPr="00761488" w14:paraId="42ED5B3A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0740BFE" w14:textId="77777777" w:rsidR="004F0BFB" w:rsidRPr="00761488" w:rsidRDefault="004F0BF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SNIA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EFCCA64" w14:textId="0941154B" w:rsidR="004F0BFB" w:rsidRPr="00761488" w:rsidRDefault="00956CDE" w:rsidP="008D07C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April 2029</w:t>
            </w:r>
          </w:p>
        </w:tc>
      </w:tr>
      <w:tr w:rsidR="00524650" w:rsidRPr="00761488" w14:paraId="7C8447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4DDE3F9" w14:textId="77777777" w:rsidR="00524650" w:rsidRPr="00761488" w:rsidRDefault="00524650" w:rsidP="00524650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GS1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F7F9503" w14:textId="6F787055" w:rsidR="00524650" w:rsidRPr="00761488" w:rsidRDefault="0023765D" w:rsidP="004417F1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September 2030</w:t>
            </w:r>
          </w:p>
        </w:tc>
      </w:tr>
      <w:tr w:rsidR="00F8045D" w:rsidRPr="00761488" w14:paraId="18113CD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668578" w14:textId="77777777" w:rsidR="00F8045D" w:rsidRPr="00761488" w:rsidRDefault="00F8045D" w:rsidP="00F8045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NESMA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71B296E" w14:textId="77777777" w:rsidR="00F8045D" w:rsidRPr="00761488" w:rsidRDefault="00F8045D" w:rsidP="00353C7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Reaffirmed through </w:t>
            </w:r>
            <w:r w:rsidR="00353C7A" w:rsidRPr="00761488">
              <w:rPr>
                <w:rFonts w:asciiTheme="majorHAnsi" w:eastAsia="Times New Roman" w:hAnsiTheme="majorHAnsi" w:cs="Arial"/>
                <w:lang w:eastAsia="en-US"/>
              </w:rPr>
              <w:t>June 2026</w:t>
            </w:r>
          </w:p>
        </w:tc>
      </w:tr>
      <w:tr w:rsidR="00C82F47" w:rsidRPr="00761488" w14:paraId="3076FF1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5738A7" w14:textId="77777777" w:rsidR="00C82F47" w:rsidRPr="00761488" w:rsidRDefault="00C82F47" w:rsidP="00C82F47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Joint</w:t>
            </w:r>
            <w:r w:rsidRPr="00761488">
              <w:rPr>
                <w:rStyle w:val="Hyperlink"/>
                <w:rFonts w:asciiTheme="majorHAnsi" w:eastAsia="Times New Roman" w:hAnsiTheme="majorHAnsi" w:cs="Arial"/>
                <w:lang w:eastAsia="en-US"/>
              </w:rPr>
              <w:t xml:space="preserve"> </w:t>
            </w:r>
            <w:r w:rsidRPr="00761488">
              <w:rPr>
                <w:rStyle w:val="Hyperlink"/>
                <w:rFonts w:asciiTheme="majorHAnsi" w:eastAsia="Times New Roman" w:hAnsiTheme="majorHAnsi" w:cs="Arial"/>
                <w:color w:val="auto"/>
                <w:u w:val="none"/>
                <w:lang w:eastAsia="en-US"/>
              </w:rPr>
              <w:t>Development Foundation (JDF)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5253BE0" w14:textId="77777777" w:rsidR="00C82F47" w:rsidRPr="00761488" w:rsidRDefault="00353C7A" w:rsidP="00EA3632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Reaffirmed through December 2026</w:t>
            </w:r>
          </w:p>
        </w:tc>
      </w:tr>
      <w:tr w:rsidR="0032175A" w:rsidRPr="00761488" w14:paraId="5740045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248219" w14:textId="77777777" w:rsidR="0032175A" w:rsidRPr="00761488" w:rsidRDefault="0032175A" w:rsidP="0061737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Khronos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39FDF22" w14:textId="77777777" w:rsidR="0032175A" w:rsidRPr="00761488" w:rsidRDefault="0032175A" w:rsidP="0032175A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014D03">
              <w:rPr>
                <w:rFonts w:asciiTheme="majorHAnsi" w:eastAsia="Times New Roman" w:hAnsiTheme="majorHAnsi" w:cs="Arial"/>
                <w:lang w:eastAsia="en-US"/>
              </w:rPr>
              <w:t>June 2028</w:t>
            </w:r>
          </w:p>
        </w:tc>
      </w:tr>
      <w:tr w:rsidR="00761488" w:rsidRPr="00761488" w14:paraId="6DDC0067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DF2D06C" w14:textId="77777777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761488">
              <w:rPr>
                <w:rFonts w:asciiTheme="majorHAnsi" w:hAnsiTheme="majorHAnsi" w:cs="Arial"/>
                <w:color w:val="000000"/>
              </w:rPr>
              <w:t>Eclipse Foundation AISBL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732AB21" w14:textId="3D94DB00" w:rsidR="00761488" w:rsidRPr="00761488" w:rsidRDefault="00761488" w:rsidP="007D62A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956CDE">
              <w:rPr>
                <w:rFonts w:asciiTheme="majorHAnsi" w:eastAsia="Times New Roman" w:hAnsiTheme="majorHAnsi" w:cs="Arial"/>
                <w:lang w:eastAsia="en-US"/>
              </w:rPr>
              <w:t>June 2029</w:t>
            </w:r>
          </w:p>
        </w:tc>
      </w:tr>
      <w:tr w:rsidR="008B30C1" w:rsidRPr="00761488" w14:paraId="6BCDF5E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C087385" w14:textId="77777777" w:rsidR="008B30C1" w:rsidRPr="008B30C1" w:rsidRDefault="008B30C1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 w:rsidRPr="008B30C1">
              <w:rPr>
                <w:rFonts w:asciiTheme="majorHAnsi" w:eastAsia="Times New Roman" w:hAnsiTheme="majorHAnsi" w:cs="Arial"/>
                <w:lang w:eastAsia="en-US"/>
              </w:rPr>
              <w:t>Open Grid Forum (OGF)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5B4471C8" w14:textId="2ACF080F" w:rsidR="008B30C1" w:rsidRPr="00761488" w:rsidRDefault="00652C09" w:rsidP="002676C4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December 2030</w:t>
            </w:r>
          </w:p>
        </w:tc>
      </w:tr>
      <w:tr w:rsidR="001B0D0E" w:rsidRPr="00761488" w14:paraId="4B9F5D9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5F5624" w14:textId="77777777" w:rsidR="001B0D0E" w:rsidRPr="008B30C1" w:rsidRDefault="00AF2A2C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lang w:val="en-CA"/>
              </w:rPr>
              <w:t xml:space="preserve">Digital Governance Standards Institute (formerly </w:t>
            </w:r>
            <w:r w:rsidR="001B0D0E">
              <w:rPr>
                <w:rFonts w:asciiTheme="majorHAnsi" w:eastAsia="Times New Roman" w:hAnsiTheme="majorHAnsi" w:cs="Arial"/>
                <w:lang w:eastAsia="en-US"/>
              </w:rPr>
              <w:t>CIO Strategy Council</w:t>
            </w:r>
            <w:r>
              <w:rPr>
                <w:rFonts w:asciiTheme="majorHAnsi" w:eastAsia="Times New Roman" w:hAnsiTheme="majorHAnsi" w:cs="Arial"/>
                <w:lang w:eastAsia="en-US"/>
              </w:rPr>
              <w:t>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F7877F8" w14:textId="7405BAF1" w:rsidR="001B0D0E" w:rsidRPr="00761488" w:rsidRDefault="001B0D0E" w:rsidP="007E089D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257049" w:rsidRPr="00761488" w14:paraId="115D5134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BD5D39A" w14:textId="77777777" w:rsidR="00257049" w:rsidRPr="008B30C1" w:rsidRDefault="001B0D0E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FF0000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OpenID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52396CF" w14:textId="69B3EBD7" w:rsidR="00257049" w:rsidRPr="00761488" w:rsidRDefault="00257049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</w:t>
            </w:r>
            <w:r w:rsidR="0070263C">
              <w:rPr>
                <w:rFonts w:asciiTheme="majorHAnsi" w:eastAsia="Times New Roman" w:hAnsiTheme="majorHAnsi" w:cs="Arial"/>
                <w:lang w:eastAsia="en-US"/>
              </w:rPr>
              <w:t>May 2030</w:t>
            </w:r>
          </w:p>
        </w:tc>
      </w:tr>
      <w:tr w:rsidR="0088686B" w:rsidRPr="00761488" w14:paraId="3BD45CC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4400EEBD" w14:textId="77777777" w:rsidR="0088686B" w:rsidRPr="0088686B" w:rsidRDefault="0088686B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88686B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Digital Trust and Safety Partnership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2D3A0FF" w14:textId="1953DA4A" w:rsidR="0088686B" w:rsidRPr="00A519CF" w:rsidRDefault="00A519CF" w:rsidP="006013DB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A519CF">
              <w:rPr>
                <w:rFonts w:asciiTheme="majorHAnsi" w:eastAsia="Times New Roman" w:hAnsiTheme="majorHAnsi" w:cs="Arial"/>
                <w:lang w:eastAsia="en-US"/>
              </w:rPr>
              <w:t>Reaffirmed through February 2031</w:t>
            </w:r>
          </w:p>
        </w:tc>
      </w:tr>
      <w:tr w:rsidR="00652C09" w:rsidRPr="00761488" w14:paraId="6876267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6FB23E2" w14:textId="2405D1BA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-BoldItalicMT"/>
                <w:bCs/>
                <w:iCs/>
                <w:highlight w:val="yellow"/>
                <w:lang w:eastAsia="en-US"/>
              </w:rPr>
            </w:pPr>
            <w:r w:rsidRPr="00652C09">
              <w:rPr>
                <w:rFonts w:asciiTheme="majorHAnsi" w:eastAsia="Times New Roman" w:hAnsiTheme="majorHAnsi" w:cs="Arial-BoldItalicMT"/>
                <w:bCs/>
                <w:iCs/>
                <w:lang w:eastAsia="en-US"/>
              </w:rPr>
              <w:t>FIX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B9C5BAF" w14:textId="5AE79BB7" w:rsidR="00652C09" w:rsidRPr="008E573D" w:rsidRDefault="008E573D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highlight w:val="yellow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Reaffirmed through January 2031</w:t>
            </w:r>
          </w:p>
        </w:tc>
      </w:tr>
      <w:tr w:rsidR="00652C09" w:rsidRPr="00761488" w14:paraId="2654601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1533BED" w14:textId="3F83ADA5" w:rsidR="00652C09" w:rsidRPr="00652C09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color w:val="FF0000"/>
                <w:lang w:eastAsia="en-US"/>
              </w:rPr>
            </w:pPr>
            <w:r w:rsidRPr="00652C09">
              <w:rPr>
                <w:rFonts w:asciiTheme="majorHAnsi" w:eastAsia="Times New Roman" w:hAnsiTheme="majorHAnsi" w:cs="Arial"/>
                <w:bCs/>
                <w:lang w:eastAsia="en-US"/>
              </w:rPr>
              <w:t>RISC-V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712EAA9E" w14:textId="1A20536C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Approved status through September 2027</w:t>
            </w:r>
          </w:p>
        </w:tc>
      </w:tr>
      <w:tr w:rsidR="00A519CF" w:rsidRPr="00761488" w14:paraId="0B3660F8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3F898B19" w14:textId="61D387F6" w:rsidR="00A519CF" w:rsidRPr="00652C09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  <w:r>
              <w:rPr>
                <w:rFonts w:asciiTheme="majorHAnsi" w:eastAsia="Times New Roman" w:hAnsiTheme="majorHAnsi" w:cs="Arial"/>
                <w:bCs/>
                <w:lang w:eastAsia="en-US"/>
              </w:rPr>
              <w:t>Cloud Signature Alliance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AAA1D65" w14:textId="213E9C11" w:rsidR="00A519CF" w:rsidRDefault="00A519CF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 xml:space="preserve">Approved status through November </w:t>
            </w:r>
            <w:r w:rsidR="00984A01">
              <w:rPr>
                <w:rFonts w:asciiTheme="majorHAnsi" w:eastAsia="Times New Roman" w:hAnsiTheme="majorHAnsi" w:cs="Arial"/>
                <w:lang w:eastAsia="en-US"/>
              </w:rPr>
              <w:t>2027</w:t>
            </w:r>
          </w:p>
        </w:tc>
      </w:tr>
      <w:tr w:rsidR="00984A01" w:rsidRPr="00761488" w14:paraId="54B2D07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70D0694" w14:textId="77777777" w:rsidR="00984A01" w:rsidRDefault="00984A01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Cs/>
                <w:lang w:eastAsia="en-US"/>
              </w:rPr>
            </w:pP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9C20E7D" w14:textId="77777777" w:rsidR="00984A01" w:rsidRDefault="00984A01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652C09" w:rsidRPr="00761488" w14:paraId="6D797999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F75DB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b/>
                <w:color w:val="FF0000"/>
                <w:lang w:eastAsia="en-US"/>
              </w:rPr>
              <w:t>Former Submitters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18D2E3CA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</w:p>
        </w:tc>
      </w:tr>
      <w:tr w:rsidR="00652C09" w:rsidRPr="00761488" w14:paraId="0805054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83ACBC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IFPUG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2A89265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February 2010</w:t>
            </w:r>
          </w:p>
        </w:tc>
      </w:tr>
      <w:tr w:rsidR="00652C09" w:rsidRPr="00761488" w14:paraId="756748CE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3A7834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Sun Microsystems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0C640D8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November 1999</w:t>
            </w:r>
          </w:p>
        </w:tc>
      </w:tr>
      <w:tr w:rsidR="00652C09" w:rsidRPr="00761488" w14:paraId="21EC28A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6610E7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IrDA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4746FA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September 1999</w:t>
            </w:r>
          </w:p>
        </w:tc>
      </w:tr>
      <w:tr w:rsidR="00652C09" w:rsidRPr="00761488" w14:paraId="35F45FB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E006A6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lastRenderedPageBreak/>
              <w:t>DAVIC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C6BFDC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DAVIC ceased active operation September 1999</w:t>
            </w:r>
          </w:p>
        </w:tc>
      </w:tr>
      <w:tr w:rsidR="00652C09" w:rsidRPr="00761488" w14:paraId="0986D9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B09AD5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X-Open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4B36E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7AEC2A6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557731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VESA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6E71A6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1999</w:t>
            </w:r>
          </w:p>
        </w:tc>
      </w:tr>
      <w:tr w:rsidR="00652C09" w:rsidRPr="00761488" w14:paraId="3747BBD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1243EA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ATM Forum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683BF1D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2000</w:t>
            </w:r>
          </w:p>
        </w:tc>
      </w:tr>
      <w:tr w:rsidR="00652C09" w:rsidRPr="00761488" w14:paraId="1152DE7F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5FCF33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EUROPAY International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40AE7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October 2001</w:t>
            </w:r>
          </w:p>
        </w:tc>
      </w:tr>
      <w:tr w:rsidR="00652C09" w:rsidRPr="00761488" w14:paraId="7AA3ADD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32E765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UKSMA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87FD1E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August 2002</w:t>
            </w:r>
          </w:p>
        </w:tc>
      </w:tr>
      <w:tr w:rsidR="00652C09" w:rsidRPr="00761488" w14:paraId="5B5AE46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45193D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ISSEA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8A13428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Status expired February 2005  </w:t>
            </w:r>
          </w:p>
        </w:tc>
      </w:tr>
      <w:tr w:rsidR="00652C09" w:rsidRPr="00761488" w14:paraId="07DFD7A1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8F85533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The J Consortium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9E957F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January 2005</w:t>
            </w:r>
          </w:p>
        </w:tc>
      </w:tr>
      <w:tr w:rsidR="00652C09" w:rsidRPr="00761488" w14:paraId="560D1CC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15FE094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Linux Foundation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637643C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May 2008</w:t>
            </w:r>
          </w:p>
        </w:tc>
      </w:tr>
      <w:tr w:rsidR="00652C09" w:rsidRPr="00761488" w14:paraId="5CD965A2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016B77E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WS-I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28A4082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Merged with OASIS</w:t>
            </w:r>
          </w:p>
        </w:tc>
      </w:tr>
      <w:tr w:rsidR="00652C09" w:rsidRPr="00761488" w14:paraId="24331C95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1B1CF0B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UPnP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404B4F6F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Became OCF</w:t>
            </w:r>
          </w:p>
        </w:tc>
      </w:tr>
      <w:tr w:rsidR="00652C09" w:rsidRPr="00761488" w14:paraId="2DB64523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7DC5000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SPICE User Group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9F601F7" w14:textId="77777777" w:rsidR="00652C09" w:rsidRPr="00761488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Status expired April 2016</w:t>
            </w:r>
          </w:p>
        </w:tc>
      </w:tr>
      <w:tr w:rsidR="00652C09" w:rsidRPr="00761488" w14:paraId="445F675B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F6B9834" w14:textId="77777777" w:rsidR="00652C09" w:rsidRPr="00956CDE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>SMPTE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3DBADA8F" w14:textId="21BDC5F4" w:rsidR="00652C09" w:rsidRPr="00761488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>xpired September 2023</w:t>
            </w:r>
          </w:p>
        </w:tc>
      </w:tr>
      <w:tr w:rsidR="00652C09" w:rsidRPr="00761488" w14:paraId="713E62A0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7C836CBC" w14:textId="77777777" w:rsidR="00652C09" w:rsidRPr="00F74637" w:rsidRDefault="00652C09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 w:rsidRPr="00761488">
              <w:rPr>
                <w:rFonts w:asciiTheme="majorHAnsi" w:eastAsia="Times New Roman" w:hAnsiTheme="majorHAnsi" w:cs="Arial"/>
                <w:lang w:eastAsia="en-US"/>
              </w:rPr>
              <w:t xml:space="preserve">Open Connectivity Foundation (OCF) 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58EF5936" w14:textId="1309D23E" w:rsidR="00652C09" w:rsidRPr="00F74637" w:rsidRDefault="00357707" w:rsidP="00652C09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652C09">
              <w:rPr>
                <w:rFonts w:asciiTheme="majorHAnsi" w:eastAsia="Times New Roman" w:hAnsiTheme="majorHAnsi" w:cs="Arial"/>
                <w:lang w:eastAsia="en-US"/>
              </w:rPr>
              <w:t>xpired</w:t>
            </w:r>
            <w:r w:rsidR="00652C09" w:rsidRPr="00761488">
              <w:rPr>
                <w:rFonts w:asciiTheme="majorHAnsi" w:eastAsia="Times New Roman" w:hAnsiTheme="majorHAnsi" w:cs="Arial"/>
                <w:lang w:eastAsia="en-US"/>
              </w:rPr>
              <w:t xml:space="preserve"> March 2024</w:t>
            </w:r>
          </w:p>
        </w:tc>
      </w:tr>
      <w:tr w:rsidR="0094504B" w:rsidRPr="00761488" w14:paraId="66F7FB9D" w14:textId="77777777" w:rsidTr="0094504B">
        <w:trPr>
          <w:gridBefore w:val="1"/>
          <w:wBefore w:w="6" w:type="pct"/>
          <w:tblCellSpacing w:w="0" w:type="dxa"/>
        </w:trPr>
        <w:tc>
          <w:tcPr>
            <w:tcW w:w="20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605B2E22" w14:textId="77777777" w:rsidR="0094504B" w:rsidRPr="0094504B" w:rsidRDefault="0094504B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color w:val="0000FF"/>
                <w:lang w:eastAsia="en-US"/>
              </w:rPr>
            </w:pPr>
            <w:r w:rsidRPr="0094504B">
              <w:rPr>
                <w:rFonts w:asciiTheme="majorHAnsi" w:eastAsia="Times New Roman" w:hAnsiTheme="majorHAnsi" w:cs="Arial"/>
                <w:lang w:eastAsia="en-US"/>
              </w:rPr>
              <w:t>Open Geospatial Consortium (OGC)</w:t>
            </w:r>
          </w:p>
        </w:tc>
        <w:tc>
          <w:tcPr>
            <w:tcW w:w="2905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14:paraId="2505B4DB" w14:textId="59DBAB7D" w:rsidR="0094504B" w:rsidRPr="00761488" w:rsidRDefault="00357707" w:rsidP="003D17F8">
            <w:pPr>
              <w:spacing w:before="100" w:beforeAutospacing="1" w:after="100" w:afterAutospacing="1"/>
              <w:rPr>
                <w:rFonts w:asciiTheme="majorHAnsi" w:eastAsia="Times New Roman" w:hAnsiTheme="majorHAnsi" w:cs="Arial"/>
                <w:lang w:eastAsia="en-US"/>
              </w:rPr>
            </w:pPr>
            <w:r>
              <w:rPr>
                <w:rFonts w:asciiTheme="majorHAnsi" w:eastAsia="Times New Roman" w:hAnsiTheme="majorHAnsi" w:cs="Arial"/>
                <w:lang w:eastAsia="en-US"/>
              </w:rPr>
              <w:t>Status e</w:t>
            </w:r>
            <w:r w:rsidR="0094504B">
              <w:rPr>
                <w:rFonts w:asciiTheme="majorHAnsi" w:eastAsia="Times New Roman" w:hAnsiTheme="majorHAnsi" w:cs="Arial"/>
                <w:lang w:eastAsia="en-US"/>
              </w:rPr>
              <w:t xml:space="preserve">xpired </w:t>
            </w:r>
            <w:r w:rsidR="0094504B" w:rsidRPr="0094504B">
              <w:rPr>
                <w:rFonts w:asciiTheme="majorHAnsi" w:eastAsia="Times New Roman" w:hAnsiTheme="majorHAnsi" w:cs="Arial"/>
                <w:lang w:eastAsia="en-US"/>
              </w:rPr>
              <w:t>February 2025</w:t>
            </w:r>
          </w:p>
        </w:tc>
      </w:tr>
    </w:tbl>
    <w:p w14:paraId="4487127A" w14:textId="77777777" w:rsidR="004F0BFB" w:rsidRPr="00761488" w:rsidRDefault="004F0BFB">
      <w:pPr>
        <w:spacing w:before="100" w:beforeAutospacing="1" w:after="100" w:afterAutospacing="1"/>
        <w:rPr>
          <w:rFonts w:asciiTheme="majorHAnsi" w:eastAsia="Times New Roman" w:hAnsiTheme="majorHAnsi"/>
          <w:lang w:eastAsia="en-US"/>
        </w:rPr>
      </w:pPr>
    </w:p>
    <w:p w14:paraId="0CDCA618" w14:textId="77777777" w:rsidR="004F0BFB" w:rsidRPr="00761488" w:rsidRDefault="004F0BFB">
      <w:pPr>
        <w:rPr>
          <w:rFonts w:asciiTheme="majorHAnsi" w:eastAsia="Times New Roman" w:hAnsiTheme="majorHAnsi"/>
          <w:lang w:eastAsia="en-US"/>
        </w:rPr>
      </w:pPr>
    </w:p>
    <w:p w14:paraId="07DC9D0C" w14:textId="77777777" w:rsidR="004F0BFB" w:rsidRPr="00761488" w:rsidRDefault="004F0BFB">
      <w:pPr>
        <w:rPr>
          <w:rFonts w:asciiTheme="majorHAnsi" w:hAnsiTheme="majorHAnsi"/>
        </w:rPr>
      </w:pPr>
    </w:p>
    <w:sectPr w:rsidR="004F0BFB" w:rsidRPr="0076148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5335B"/>
    <w:multiLevelType w:val="hybridMultilevel"/>
    <w:tmpl w:val="C45214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4ECE"/>
    <w:rsid w:val="00014D03"/>
    <w:rsid w:val="00050738"/>
    <w:rsid w:val="00100142"/>
    <w:rsid w:val="001112CD"/>
    <w:rsid w:val="00114ECE"/>
    <w:rsid w:val="00133CB5"/>
    <w:rsid w:val="00162296"/>
    <w:rsid w:val="00162CE5"/>
    <w:rsid w:val="001A2809"/>
    <w:rsid w:val="001B0D0E"/>
    <w:rsid w:val="001F0EEC"/>
    <w:rsid w:val="001F6B7B"/>
    <w:rsid w:val="0023765D"/>
    <w:rsid w:val="002533A3"/>
    <w:rsid w:val="00257049"/>
    <w:rsid w:val="002C77FF"/>
    <w:rsid w:val="002D046F"/>
    <w:rsid w:val="002D5885"/>
    <w:rsid w:val="00302923"/>
    <w:rsid w:val="0032175A"/>
    <w:rsid w:val="00353C7A"/>
    <w:rsid w:val="00357707"/>
    <w:rsid w:val="0036000C"/>
    <w:rsid w:val="003D6C7C"/>
    <w:rsid w:val="004104A5"/>
    <w:rsid w:val="00416E6E"/>
    <w:rsid w:val="004232BF"/>
    <w:rsid w:val="004417F1"/>
    <w:rsid w:val="00445F86"/>
    <w:rsid w:val="004526EA"/>
    <w:rsid w:val="0045402B"/>
    <w:rsid w:val="004F0BFB"/>
    <w:rsid w:val="00524650"/>
    <w:rsid w:val="00585ADA"/>
    <w:rsid w:val="0059023A"/>
    <w:rsid w:val="005A1E8E"/>
    <w:rsid w:val="005C3280"/>
    <w:rsid w:val="00624DCD"/>
    <w:rsid w:val="006425FD"/>
    <w:rsid w:val="00652C09"/>
    <w:rsid w:val="006742C6"/>
    <w:rsid w:val="0067459F"/>
    <w:rsid w:val="006F311F"/>
    <w:rsid w:val="006F3173"/>
    <w:rsid w:val="0070263C"/>
    <w:rsid w:val="0074236A"/>
    <w:rsid w:val="00757772"/>
    <w:rsid w:val="00761488"/>
    <w:rsid w:val="007668CE"/>
    <w:rsid w:val="007905A8"/>
    <w:rsid w:val="00845D05"/>
    <w:rsid w:val="0085060A"/>
    <w:rsid w:val="008841B7"/>
    <w:rsid w:val="0088686B"/>
    <w:rsid w:val="008B0F91"/>
    <w:rsid w:val="008B30C1"/>
    <w:rsid w:val="008C3BD8"/>
    <w:rsid w:val="008D07C7"/>
    <w:rsid w:val="008E573D"/>
    <w:rsid w:val="0092635D"/>
    <w:rsid w:val="0094504B"/>
    <w:rsid w:val="00956CDE"/>
    <w:rsid w:val="00963A4B"/>
    <w:rsid w:val="00984A01"/>
    <w:rsid w:val="009D1143"/>
    <w:rsid w:val="009D3874"/>
    <w:rsid w:val="009E3251"/>
    <w:rsid w:val="00A519CF"/>
    <w:rsid w:val="00AC02CF"/>
    <w:rsid w:val="00AE5BA5"/>
    <w:rsid w:val="00AE6AD0"/>
    <w:rsid w:val="00AF2A2C"/>
    <w:rsid w:val="00B9011C"/>
    <w:rsid w:val="00BF451A"/>
    <w:rsid w:val="00C82F47"/>
    <w:rsid w:val="00CB713F"/>
    <w:rsid w:val="00CC4FBF"/>
    <w:rsid w:val="00CE1D2F"/>
    <w:rsid w:val="00CE3D82"/>
    <w:rsid w:val="00CF26B3"/>
    <w:rsid w:val="00DA13BC"/>
    <w:rsid w:val="00DD034C"/>
    <w:rsid w:val="00E151DA"/>
    <w:rsid w:val="00E235CE"/>
    <w:rsid w:val="00E92575"/>
    <w:rsid w:val="00E96D52"/>
    <w:rsid w:val="00EA3632"/>
    <w:rsid w:val="00F07670"/>
    <w:rsid w:val="00F74637"/>
    <w:rsid w:val="00F8045D"/>
    <w:rsid w:val="00F84EEA"/>
    <w:rsid w:val="00FB01D9"/>
    <w:rsid w:val="00FC7305"/>
    <w:rsid w:val="00FF5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3A23FFA"/>
  <w15:docId w15:val="{2BAEA321-3B58-460D-B12B-CD966C7D9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eastAsia="Batang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ListParagraph">
    <w:name w:val="List Paragraph"/>
    <w:basedOn w:val="Normal"/>
    <w:uiPriority w:val="34"/>
    <w:qFormat/>
    <w:rsid w:val="009450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rajchel\OneDrive%20-%20ANSI\Desktop\July%202024%20files\Desktop%20October%202022\Desktop%20October%202022\Desktop%20October%202022\Desktop%20September%202020\PAS\PAS%20Submitter%20chart\Updated%20Approved_ARO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Updated Approved_ARO</Template>
  <TotalTime>0</TotalTime>
  <Pages>2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Approved PAS Submitters</vt:lpstr>
    </vt:vector>
  </TitlesOfParts>
  <Company>ANSI</Company>
  <LinksUpToDate>false</LinksUpToDate>
  <CharactersWithSpaces>1865</CharactersWithSpaces>
  <SharedDoc>false</SharedDoc>
  <HLinks>
    <vt:vector size="66" baseType="variant">
      <vt:variant>
        <vt:i4>4718662</vt:i4>
      </vt:variant>
      <vt:variant>
        <vt:i4>30</vt:i4>
      </vt:variant>
      <vt:variant>
        <vt:i4>0</vt:i4>
      </vt:variant>
      <vt:variant>
        <vt:i4>5</vt:i4>
      </vt:variant>
      <vt:variant>
        <vt:lpwstr>http://www.nesma.nl/sectie/home/</vt:lpwstr>
      </vt:variant>
      <vt:variant>
        <vt:lpwstr/>
      </vt:variant>
      <vt:variant>
        <vt:i4>4128820</vt:i4>
      </vt:variant>
      <vt:variant>
        <vt:i4>27</vt:i4>
      </vt:variant>
      <vt:variant>
        <vt:i4>0</vt:i4>
      </vt:variant>
      <vt:variant>
        <vt:i4>5</vt:i4>
      </vt:variant>
      <vt:variant>
        <vt:lpwstr>http://www.opengeospatial.org/</vt:lpwstr>
      </vt:variant>
      <vt:variant>
        <vt:lpwstr/>
      </vt:variant>
      <vt:variant>
        <vt:i4>4325463</vt:i4>
      </vt:variant>
      <vt:variant>
        <vt:i4>24</vt:i4>
      </vt:variant>
      <vt:variant>
        <vt:i4>0</vt:i4>
      </vt:variant>
      <vt:variant>
        <vt:i4>5</vt:i4>
      </vt:variant>
      <vt:variant>
        <vt:lpwstr>http://www.snia.org/</vt:lpwstr>
      </vt:variant>
      <vt:variant>
        <vt:lpwstr/>
      </vt:variant>
      <vt:variant>
        <vt:i4>4718675</vt:i4>
      </vt:variant>
      <vt:variant>
        <vt:i4>21</vt:i4>
      </vt:variant>
      <vt:variant>
        <vt:i4>0</vt:i4>
      </vt:variant>
      <vt:variant>
        <vt:i4>5</vt:i4>
      </vt:variant>
      <vt:variant>
        <vt:lpwstr>http://www.dmtf.org/</vt:lpwstr>
      </vt:variant>
      <vt:variant>
        <vt:lpwstr/>
      </vt:variant>
      <vt:variant>
        <vt:i4>3080299</vt:i4>
      </vt:variant>
      <vt:variant>
        <vt:i4>18</vt:i4>
      </vt:variant>
      <vt:variant>
        <vt:i4>0</vt:i4>
      </vt:variant>
      <vt:variant>
        <vt:i4>5</vt:i4>
      </vt:variant>
      <vt:variant>
        <vt:lpwstr>http://www.w3.org/</vt:lpwstr>
      </vt:variant>
      <vt:variant>
        <vt:lpwstr/>
      </vt:variant>
      <vt:variant>
        <vt:i4>5308437</vt:i4>
      </vt:variant>
      <vt:variant>
        <vt:i4>15</vt:i4>
      </vt:variant>
      <vt:variant>
        <vt:i4>0</vt:i4>
      </vt:variant>
      <vt:variant>
        <vt:i4>5</vt:i4>
      </vt:variant>
      <vt:variant>
        <vt:lpwstr>http://www.opengroup.org/</vt:lpwstr>
      </vt:variant>
      <vt:variant>
        <vt:lpwstr/>
      </vt:variant>
      <vt:variant>
        <vt:i4>2555937</vt:i4>
      </vt:variant>
      <vt:variant>
        <vt:i4>12</vt:i4>
      </vt:variant>
      <vt:variant>
        <vt:i4>0</vt:i4>
      </vt:variant>
      <vt:variant>
        <vt:i4>5</vt:i4>
      </vt:variant>
      <vt:variant>
        <vt:lpwstr>https://www.trustedcomputinggroup.org/home</vt:lpwstr>
      </vt:variant>
      <vt:variant>
        <vt:lpwstr/>
      </vt:variant>
      <vt:variant>
        <vt:i4>4391000</vt:i4>
      </vt:variant>
      <vt:variant>
        <vt:i4>9</vt:i4>
      </vt:variant>
      <vt:variant>
        <vt:i4>0</vt:i4>
      </vt:variant>
      <vt:variant>
        <vt:i4>5</vt:i4>
      </vt:variant>
      <vt:variant>
        <vt:lpwstr>http://www.upnp.org/</vt:lpwstr>
      </vt:variant>
      <vt:variant>
        <vt:lpwstr/>
      </vt:variant>
      <vt:variant>
        <vt:i4>2818145</vt:i4>
      </vt:variant>
      <vt:variant>
        <vt:i4>6</vt:i4>
      </vt:variant>
      <vt:variant>
        <vt:i4>0</vt:i4>
      </vt:variant>
      <vt:variant>
        <vt:i4>5</vt:i4>
      </vt:variant>
      <vt:variant>
        <vt:lpwstr>http://www.omg.org/</vt:lpwstr>
      </vt:variant>
      <vt:variant>
        <vt:lpwstr/>
      </vt:variant>
      <vt:variant>
        <vt:i4>3997795</vt:i4>
      </vt:variant>
      <vt:variant>
        <vt:i4>3</vt:i4>
      </vt:variant>
      <vt:variant>
        <vt:i4>0</vt:i4>
      </vt:variant>
      <vt:variant>
        <vt:i4>5</vt:i4>
      </vt:variant>
      <vt:variant>
        <vt:lpwstr>http://www.oasis-open.org/</vt:lpwstr>
      </vt:variant>
      <vt:variant>
        <vt:lpwstr/>
      </vt:variant>
      <vt:variant>
        <vt:i4>2424945</vt:i4>
      </vt:variant>
      <vt:variant>
        <vt:i4>0</vt:i4>
      </vt:variant>
      <vt:variant>
        <vt:i4>0</vt:i4>
      </vt:variant>
      <vt:variant>
        <vt:i4>5</vt:i4>
      </vt:variant>
      <vt:variant>
        <vt:lpwstr>http://isotc.iso.org/livelink/livelink/fetch/2000/2122/327993/755080/2317216/JTC_1_PAS_Submitted_Standards.pdf?nodeid=7287210&amp;vernum=0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Approved PAS Submitters</dc:title>
  <dc:creator>Lisa Rajchel</dc:creator>
  <cp:lastModifiedBy>Lisa Rajchel</cp:lastModifiedBy>
  <cp:revision>2</cp:revision>
  <dcterms:created xsi:type="dcterms:W3CDTF">2026-04-14T14:16:00Z</dcterms:created>
  <dcterms:modified xsi:type="dcterms:W3CDTF">2026-04-14T14:16:00Z</dcterms:modified>
</cp:coreProperties>
</file>